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04F1" w14:textId="548E5195" w:rsidR="00546B2A" w:rsidRDefault="00912885">
      <w:pPr>
        <w:spacing w:after="0" w:line="240" w:lineRule="auto"/>
        <w:jc w:val="center"/>
        <w:rPr>
          <w:rFonts w:ascii="Segoe UI Light" w:eastAsia="PMingLiU-ExtB" w:hAnsi="Segoe UI Light" w:cs="Segoe UI Light"/>
          <w:b/>
          <w:lang w:eastAsia="zh-CN"/>
        </w:rPr>
      </w:pPr>
      <w:r>
        <w:rPr>
          <w:rFonts w:ascii="Segoe UI Light" w:eastAsia="PMingLiU-ExtB" w:hAnsi="Segoe UI Light" w:cs="Segoe UI Light"/>
          <w:b/>
          <w:lang w:eastAsia="zh-CN"/>
        </w:rPr>
        <w:t xml:space="preserve">Application </w:t>
      </w:r>
      <w:r w:rsidR="0002153D">
        <w:rPr>
          <w:rFonts w:ascii="Segoe UI Light" w:eastAsia="PMingLiU-ExtB" w:hAnsi="Segoe UI Light" w:cs="Segoe UI Light"/>
          <w:b/>
          <w:lang w:eastAsia="zh-CN"/>
        </w:rPr>
        <w:t>to Update SUNRATE Registered Account Information</w:t>
      </w:r>
    </w:p>
    <w:p w14:paraId="1A3F38F8" w14:textId="77777777" w:rsidR="00546B2A" w:rsidRDefault="00546B2A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p w14:paraId="73DA6E4B" w14:textId="77777777" w:rsidR="00546B2A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  <w:r>
        <w:rPr>
          <w:rFonts w:ascii="Segoe UI Light" w:eastAsia="PMingLiU-ExtB" w:hAnsi="Segoe UI Light" w:cs="Segoe UI Light"/>
          <w:lang w:eastAsia="zh-CN"/>
        </w:rPr>
        <w:t>Attention: SUNRATE</w:t>
      </w:r>
    </w:p>
    <w:p w14:paraId="1DC62746" w14:textId="77777777" w:rsidR="00546B2A" w:rsidRDefault="00546B2A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p w14:paraId="2C883200" w14:textId="77777777" w:rsidR="00546B2A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  <w:r>
        <w:rPr>
          <w:rFonts w:ascii="Segoe UI Light" w:eastAsia="PMingLiU-ExtB" w:hAnsi="Segoe UI Light" w:cs="Segoe UI Light" w:hint="eastAsia"/>
          <w:lang w:eastAsia="zh-CN"/>
        </w:rPr>
        <w:t>Client</w:t>
      </w:r>
      <w:r>
        <w:rPr>
          <w:rFonts w:ascii="Segoe UI Light" w:eastAsia="PMingLiU-ExtB" w:hAnsi="Segoe UI Light" w:cs="Segoe UI Light"/>
          <w:lang w:eastAsia="zh-CN"/>
        </w:rPr>
        <w:t xml:space="preserve"> ID:</w:t>
      </w:r>
    </w:p>
    <w:p w14:paraId="7FF2F6F3" w14:textId="77777777" w:rsidR="00546B2A" w:rsidRDefault="00546B2A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p w14:paraId="2E92267D" w14:textId="2BFC9FAE" w:rsidR="00546B2A" w:rsidRPr="00D95752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val="en-MY" w:eastAsia="zh-CN"/>
        </w:rPr>
      </w:pPr>
      <w:r>
        <w:rPr>
          <w:rFonts w:ascii="Segoe UI Light" w:eastAsia="PMingLiU-ExtB" w:hAnsi="Segoe UI Light" w:cs="Segoe UI Light"/>
          <w:lang w:eastAsia="zh-CN"/>
        </w:rPr>
        <w:t>Our company (</w:t>
      </w:r>
      <w:r w:rsidR="00394EF2">
        <w:rPr>
          <w:rFonts w:ascii="Segoe UI Light" w:eastAsia="PMingLiU-ExtB" w:hAnsi="Segoe UI Light" w:cs="Segoe UI Light"/>
          <w:lang w:eastAsia="zh-CN"/>
        </w:rPr>
        <w:t>as identified</w:t>
      </w:r>
      <w:r>
        <w:rPr>
          <w:rFonts w:ascii="Segoe UI Light" w:eastAsia="PMingLiU-ExtB" w:hAnsi="Segoe UI Light" w:cs="Segoe UI Light"/>
          <w:lang w:eastAsia="zh-CN"/>
        </w:rPr>
        <w:t xml:space="preserve"> below) wish</w:t>
      </w:r>
      <w:r w:rsidR="00394EF2">
        <w:rPr>
          <w:rFonts w:ascii="Segoe UI Light" w:eastAsia="PMingLiU-ExtB" w:hAnsi="Segoe UI Light" w:cs="Segoe UI Light"/>
          <w:lang w:eastAsia="zh-CN"/>
        </w:rPr>
        <w:t>es</w:t>
      </w:r>
      <w:r>
        <w:rPr>
          <w:rFonts w:ascii="Segoe UI Light" w:eastAsia="PMingLiU-ExtB" w:hAnsi="Segoe UI Light" w:cs="Segoe UI Light"/>
          <w:lang w:eastAsia="zh-CN"/>
        </w:rPr>
        <w:t xml:space="preserve"> to </w:t>
      </w:r>
      <w:r w:rsidR="00394EF2">
        <w:rPr>
          <w:rFonts w:ascii="Segoe UI Light" w:eastAsia="PMingLiU-ExtB" w:hAnsi="Segoe UI Light" w:cs="Segoe UI Light"/>
          <w:lang w:eastAsia="zh-CN"/>
        </w:rPr>
        <w:t xml:space="preserve">update </w:t>
      </w:r>
      <w:r>
        <w:rPr>
          <w:rFonts w:ascii="Segoe UI Light" w:eastAsia="PMingLiU-ExtB" w:hAnsi="Segoe UI Light" w:cs="Segoe UI Light"/>
          <w:lang w:eastAsia="zh-CN"/>
        </w:rPr>
        <w:t xml:space="preserve">the registered information </w:t>
      </w:r>
      <w:r w:rsidR="00394EF2">
        <w:rPr>
          <w:rFonts w:ascii="Segoe UI Light" w:eastAsia="PMingLiU-ExtB" w:hAnsi="Segoe UI Light" w:cs="Segoe UI Light"/>
          <w:lang w:eastAsia="zh-CN"/>
        </w:rPr>
        <w:t>for</w:t>
      </w:r>
      <w:r>
        <w:rPr>
          <w:rFonts w:ascii="Segoe UI Light" w:eastAsia="PMingLiU-ExtB" w:hAnsi="Segoe UI Light" w:cs="Segoe UI Light"/>
          <w:lang w:eastAsia="zh-CN"/>
        </w:rPr>
        <w:t xml:space="preserve"> our SUNRATE Account</w:t>
      </w:r>
      <w:r w:rsidR="00394EF2">
        <w:rPr>
          <w:rFonts w:ascii="Segoe UI Light" w:eastAsia="PMingLiU-ExtB" w:hAnsi="Segoe UI Light" w:cs="Segoe UI Light"/>
          <w:lang w:eastAsia="zh-CN"/>
        </w:rPr>
        <w:t>.</w:t>
      </w:r>
      <w:r>
        <w:rPr>
          <w:rFonts w:ascii="Segoe UI Light" w:eastAsia="PMingLiU-ExtB" w:hAnsi="Segoe UI Light" w:cs="Segoe UI Light"/>
          <w:lang w:eastAsia="zh-CN"/>
        </w:rPr>
        <w:t xml:space="preserve"> </w:t>
      </w:r>
      <w:r w:rsidR="00394EF2">
        <w:rPr>
          <w:rFonts w:ascii="Segoe UI Light" w:eastAsia="PMingLiU-ExtB" w:hAnsi="Segoe UI Light" w:cs="Segoe UI Light"/>
          <w:lang w:eastAsia="zh-CN"/>
        </w:rPr>
        <w:t>Please process the requested changes:</w:t>
      </w:r>
    </w:p>
    <w:p w14:paraId="3252380A" w14:textId="77777777" w:rsidR="00394EF2" w:rsidRDefault="00394EF2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tbl>
      <w:tblPr>
        <w:tblW w:w="80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4"/>
        <w:gridCol w:w="2866"/>
        <w:gridCol w:w="3038"/>
      </w:tblGrid>
      <w:tr w:rsidR="00546B2A" w14:paraId="3E6EFDAD" w14:textId="77777777">
        <w:trPr>
          <w:trHeight w:val="733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37DB63ED" w14:textId="1400B170" w:rsidR="00546B2A" w:rsidRPr="00F5106A" w:rsidRDefault="00912885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:lang w:val="en-MY"/>
              </w:rPr>
            </w:pPr>
            <w:r>
              <w:rPr>
                <w:rFonts w:ascii="SimSun" w:eastAsia="SimSun" w:hAnsi="SimSun" w:cs="SimSun"/>
                <w:b/>
                <w:bCs/>
                <w:color w:val="000000" w:themeColor="text1"/>
                <w:sz w:val="20"/>
                <w:szCs w:val="20"/>
                <w:lang w:eastAsia="zh-CN" w:bidi="ar"/>
              </w:rPr>
              <w:t>Information Type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76953EC1" w14:textId="1D8B495C" w:rsidR="00546B2A" w:rsidRPr="00F5106A" w:rsidRDefault="00912885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:lang w:val="en-MY"/>
              </w:rPr>
            </w:pPr>
            <w:r>
              <w:rPr>
                <w:rFonts w:ascii="SimSun" w:eastAsia="SimSun" w:hAnsi="SimSun" w:cs="SimSun"/>
                <w:b/>
                <w:bCs/>
                <w:color w:val="000000" w:themeColor="text1"/>
                <w:sz w:val="20"/>
                <w:szCs w:val="20"/>
                <w:lang w:eastAsia="zh-CN" w:bidi="ar"/>
              </w:rPr>
              <w:t>Current Details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vAlign w:val="center"/>
          </w:tcPr>
          <w:p w14:paraId="56957324" w14:textId="63CA7FF2" w:rsidR="00546B2A" w:rsidRPr="00F5106A" w:rsidRDefault="00912885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:lang w:val="en-MY"/>
              </w:rPr>
            </w:pPr>
            <w:r>
              <w:rPr>
                <w:rFonts w:ascii="SimSun" w:eastAsia="SimSun" w:hAnsi="SimSun" w:cs="SimSun"/>
                <w:b/>
                <w:bCs/>
                <w:color w:val="000000" w:themeColor="text1"/>
                <w:sz w:val="20"/>
                <w:szCs w:val="20"/>
                <w:lang w:eastAsia="zh-CN" w:bidi="ar"/>
              </w:rPr>
              <w:t>New Details</w:t>
            </w:r>
          </w:p>
        </w:tc>
      </w:tr>
      <w:tr w:rsidR="00546B2A" w14:paraId="13A2E125" w14:textId="77777777">
        <w:trPr>
          <w:trHeight w:val="848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23169" w14:textId="638241A9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Registered 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Phone Number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D25F7" w14:textId="14878A6D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Old 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Phone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Number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A5FB34" w14:textId="3A544594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New 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Phone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Number</w:t>
            </w:r>
            <w:r w:rsidR="00F5106A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</w:tr>
      <w:tr w:rsidR="00546B2A" w14:paraId="058AA248" w14:textId="77777777">
        <w:trPr>
          <w:trHeight w:val="939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EE421" w14:textId="0D9E2DB5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Registered Email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E6B" w14:textId="56319FE8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Old Email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6B1828" w14:textId="3B3BFCBB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New Email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</w:tr>
    </w:tbl>
    <w:p w14:paraId="32805F47" w14:textId="77777777" w:rsidR="00546B2A" w:rsidRDefault="00546B2A">
      <w:pPr>
        <w:spacing w:after="0" w:line="240" w:lineRule="auto"/>
        <w:rPr>
          <w:rFonts w:ascii="Segoe UI Light" w:eastAsia="PMingLiU-ExtB" w:hAnsi="Segoe UI Light" w:cs="Segoe UI Light"/>
          <w:lang w:eastAsia="zh-CN"/>
        </w:rPr>
      </w:pPr>
    </w:p>
    <w:p w14:paraId="17B3EE99" w14:textId="53272CE4" w:rsidR="00546B2A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  <w:r>
        <w:rPr>
          <w:rFonts w:ascii="Segoe UI Light" w:eastAsia="PMingLiU-ExtB" w:hAnsi="Segoe UI Light" w:cs="Segoe UI Light" w:hint="eastAsia"/>
          <w:lang w:eastAsia="zh-CN"/>
        </w:rPr>
        <w:t>Our company (</w:t>
      </w:r>
      <w:r w:rsidR="00067D6B">
        <w:rPr>
          <w:rFonts w:ascii="Segoe UI Light" w:eastAsia="PMingLiU-ExtB" w:hAnsi="Segoe UI Light" w:cs="Segoe UI Light"/>
          <w:lang w:eastAsia="zh-CN"/>
        </w:rPr>
        <w:t>identified</w:t>
      </w:r>
      <w:r>
        <w:rPr>
          <w:rFonts w:ascii="Segoe UI Light" w:eastAsia="PMingLiU-ExtB" w:hAnsi="Segoe UI Light" w:cs="Segoe UI Light" w:hint="eastAsia"/>
          <w:lang w:eastAsia="zh-CN"/>
        </w:rPr>
        <w:t xml:space="preserve"> below) wishes to update our Two-Factor Authentication (2FA) information.</w:t>
      </w:r>
      <w:r>
        <w:rPr>
          <w:rFonts w:ascii="Segoe UI Light" w:eastAsia="PMingLiU-ExtB" w:hAnsi="Segoe UI Light" w:cs="Segoe UI Light"/>
          <w:lang w:eastAsia="zh-CN"/>
        </w:rPr>
        <w:t xml:space="preserve"> </w:t>
      </w:r>
      <w:r w:rsidR="00067D6B">
        <w:rPr>
          <w:rFonts w:ascii="Segoe UI Light" w:eastAsia="PMingLiU-ExtB" w:hAnsi="Segoe UI Light" w:cs="Segoe UI Light"/>
          <w:lang w:eastAsia="zh-CN"/>
        </w:rPr>
        <w:t>P</w:t>
      </w:r>
      <w:r>
        <w:rPr>
          <w:rFonts w:ascii="Segoe UI Light" w:eastAsia="PMingLiU-ExtB" w:hAnsi="Segoe UI Light" w:cs="Segoe UI Light"/>
          <w:lang w:eastAsia="zh-CN"/>
        </w:rPr>
        <w:t xml:space="preserve">lease </w:t>
      </w:r>
      <w:r w:rsidR="00067D6B">
        <w:rPr>
          <w:rFonts w:ascii="Segoe UI Light" w:eastAsia="PMingLiU-ExtB" w:hAnsi="Segoe UI Light" w:cs="Segoe UI Light"/>
          <w:lang w:eastAsia="zh-CN"/>
        </w:rPr>
        <w:t>process the requested changes:</w:t>
      </w:r>
    </w:p>
    <w:p w14:paraId="71114ED2" w14:textId="010AE970" w:rsidR="00067D6B" w:rsidRDefault="00D95752" w:rsidP="00D95752">
      <w:pPr>
        <w:tabs>
          <w:tab w:val="left" w:pos="5092"/>
        </w:tabs>
        <w:spacing w:after="0" w:line="240" w:lineRule="auto"/>
        <w:jc w:val="both"/>
        <w:rPr>
          <w:rFonts w:ascii="Segoe UI Light" w:eastAsia="PMingLiU-ExtB" w:hAnsi="Segoe UI Light" w:cs="Segoe UI Light"/>
          <w:b/>
          <w:bCs/>
          <w:lang w:eastAsia="zh-CN"/>
        </w:rPr>
      </w:pPr>
      <w:r>
        <w:rPr>
          <w:rFonts w:ascii="Segoe UI Light" w:eastAsia="PMingLiU-ExtB" w:hAnsi="Segoe UI Light" w:cs="Segoe UI Light"/>
          <w:b/>
          <w:bCs/>
          <w:lang w:eastAsia="zh-CN"/>
        </w:rPr>
        <w:tab/>
      </w:r>
    </w:p>
    <w:p w14:paraId="75CDCD27" w14:textId="49B3CD69" w:rsidR="00067D6B" w:rsidRDefault="00067D6B">
      <w:pPr>
        <w:spacing w:after="0" w:line="240" w:lineRule="auto"/>
        <w:jc w:val="both"/>
        <w:rPr>
          <w:rFonts w:ascii="Segoe UI Light" w:eastAsia="PMingLiU-ExtB" w:hAnsi="Segoe UI Light" w:cs="Segoe UI Light"/>
          <w:b/>
          <w:bCs/>
          <w:lang w:eastAsia="zh-CN"/>
        </w:rPr>
      </w:pPr>
      <w:r>
        <w:rPr>
          <w:rFonts w:ascii="Segoe UI Light" w:eastAsia="PMingLiU-ExtB" w:hAnsi="Segoe UI Light" w:cs="Segoe UI Light"/>
          <w:b/>
          <w:bCs/>
          <w:lang w:eastAsia="zh-CN"/>
        </w:rPr>
        <w:t xml:space="preserve">Complete the section below if: </w:t>
      </w:r>
    </w:p>
    <w:p w14:paraId="25B4ECFE" w14:textId="1616E7A5" w:rsidR="00067D6B" w:rsidRPr="00983882" w:rsidRDefault="00067D6B" w:rsidP="009838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egoe UI Light" w:eastAsia="PMingLiU-ExtB" w:hAnsi="Segoe UI Light" w:cs="Segoe UI Light"/>
          <w:b/>
          <w:bCs/>
          <w:lang w:eastAsia="zh-CN"/>
        </w:rPr>
      </w:pPr>
      <w:r w:rsidRPr="00983882">
        <w:rPr>
          <w:rFonts w:ascii="Segoe UI Light" w:eastAsia="PMingLiU-ExtB" w:hAnsi="Segoe UI Light" w:cs="Segoe UI Light"/>
          <w:b/>
          <w:bCs/>
          <w:lang w:eastAsia="zh-CN"/>
        </w:rPr>
        <w:t>Updating 2FA information only; or</w:t>
      </w:r>
    </w:p>
    <w:p w14:paraId="2928EECF" w14:textId="1A5E2D95" w:rsidR="00067D6B" w:rsidRPr="00983882" w:rsidRDefault="00067D6B" w:rsidP="009838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egoe UI Light" w:eastAsia="PMingLiU-ExtB" w:hAnsi="Segoe UI Light" w:cs="Segoe UI Light"/>
          <w:b/>
          <w:bCs/>
          <w:lang w:eastAsia="zh-CN"/>
        </w:rPr>
      </w:pPr>
      <w:r>
        <w:rPr>
          <w:rFonts w:ascii="Segoe UI Light" w:eastAsia="PMingLiU-ExtB" w:hAnsi="Segoe UI Light" w:cs="Segoe UI Light"/>
          <w:b/>
          <w:bCs/>
          <w:lang w:eastAsia="zh-CN"/>
        </w:rPr>
        <w:t>Your 2FA information is different from your registered account information</w:t>
      </w:r>
    </w:p>
    <w:p w14:paraId="6CD52EBC" w14:textId="6034C2B8" w:rsidR="00546B2A" w:rsidRDefault="00546B2A">
      <w:pPr>
        <w:spacing w:after="0" w:line="240" w:lineRule="auto"/>
        <w:jc w:val="both"/>
        <w:rPr>
          <w:rFonts w:ascii="Segoe UI Light" w:eastAsia="PMingLiU-ExtB" w:hAnsi="Segoe UI Light" w:cs="Segoe UI Light"/>
          <w:b/>
          <w:bCs/>
          <w:lang w:eastAsia="zh-CN"/>
        </w:rPr>
      </w:pPr>
    </w:p>
    <w:tbl>
      <w:tblPr>
        <w:tblW w:w="8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2560"/>
        <w:gridCol w:w="2904"/>
      </w:tblGrid>
      <w:tr w:rsidR="00546B2A" w14:paraId="367D038C" w14:textId="77777777">
        <w:trPr>
          <w:trHeight w:val="707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496EC341" w14:textId="6B3B3862" w:rsidR="00546B2A" w:rsidRDefault="00912885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color w:val="000000"/>
                <w:sz w:val="20"/>
                <w:szCs w:val="20"/>
                <w:lang w:eastAsia="zh-CN" w:bidi="ar"/>
              </w:rPr>
              <w:t>Information Type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3945701A" w14:textId="51702F31" w:rsidR="00546B2A" w:rsidRDefault="00B31038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color w:val="000000"/>
                <w:sz w:val="20"/>
                <w:szCs w:val="20"/>
                <w:lang w:eastAsia="zh-CN" w:bidi="ar"/>
              </w:rPr>
              <w:t>Current</w:t>
            </w:r>
            <w:r w:rsidR="00912885">
              <w:rPr>
                <w:rFonts w:ascii="SimSun" w:eastAsia="SimSun" w:hAnsi="SimSun" w:cs="SimSun"/>
                <w:b/>
                <w:bCs/>
                <w:color w:val="000000"/>
                <w:sz w:val="20"/>
                <w:szCs w:val="20"/>
                <w:lang w:eastAsia="zh-CN" w:bidi="ar"/>
              </w:rPr>
              <w:t xml:space="preserve"> Details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vAlign w:val="center"/>
          </w:tcPr>
          <w:p w14:paraId="37EA66F8" w14:textId="2CDF53D8" w:rsidR="00546B2A" w:rsidRDefault="00912885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b/>
                <w:bCs/>
                <w:color w:val="000000"/>
                <w:sz w:val="20"/>
                <w:szCs w:val="20"/>
                <w:lang w:eastAsia="zh-CN" w:bidi="ar"/>
              </w:rPr>
              <w:t>New Details</w:t>
            </w:r>
          </w:p>
        </w:tc>
      </w:tr>
      <w:tr w:rsidR="00546B2A" w14:paraId="641A8D25" w14:textId="77777777">
        <w:trPr>
          <w:trHeight w:val="733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6A985" w14:textId="0BDBDCF6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2FA Phone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 Number</w:t>
            </w:r>
            <w:r w:rsidR="00F5106A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874D8" w14:textId="583BDEB6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Old 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 xml:space="preserve">2FA 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Phone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Number</w:t>
            </w:r>
            <w:r w:rsidR="00F5106A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32B23" w14:textId="6352EBAE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New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 xml:space="preserve"> 2FA </w:t>
            </w:r>
            <w:r w:rsidR="00067D6B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Phone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Number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</w:tr>
      <w:tr w:rsidR="00546B2A" w14:paraId="5F1DBB94" w14:textId="77777777">
        <w:trPr>
          <w:trHeight w:val="93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966341" w14:textId="0CB891FA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2FA Email</w:t>
            </w:r>
            <w:r w:rsidR="00F5106A"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220C6" w14:textId="41AA09CA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 xml:space="preserve">Old 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 xml:space="preserve">2FA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Email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77DB2" w14:textId="65A88393" w:rsidR="00546B2A" w:rsidRDefault="0091288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New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 xml:space="preserve"> 2FA </w:t>
            </w:r>
            <w:r>
              <w:rPr>
                <w:rFonts w:ascii="SimSun" w:eastAsia="SimSun" w:hAnsi="SimSun" w:cs="SimSun"/>
                <w:color w:val="000000"/>
                <w:sz w:val="20"/>
                <w:szCs w:val="20"/>
                <w:lang w:eastAsia="zh-CN" w:bidi="ar"/>
              </w:rPr>
              <w:t>Email</w:t>
            </w:r>
            <w:r>
              <w:rPr>
                <w:rFonts w:ascii="SimSun" w:eastAsia="SimSun" w:hAnsi="SimSun" w:cs="SimSun" w:hint="eastAsia"/>
                <w:color w:val="000000"/>
                <w:sz w:val="20"/>
                <w:szCs w:val="20"/>
                <w:lang w:eastAsia="zh-CN" w:bidi="ar"/>
              </w:rPr>
              <w:t>:</w:t>
            </w:r>
          </w:p>
        </w:tc>
      </w:tr>
    </w:tbl>
    <w:p w14:paraId="63EF6119" w14:textId="20B43434" w:rsidR="00067D6B" w:rsidRPr="00983882" w:rsidRDefault="00067D6B" w:rsidP="00067D6B">
      <w:pPr>
        <w:pStyle w:val="pdq2pgselectionanchorcontainer"/>
        <w:rPr>
          <w:rFonts w:ascii="Segoe UI Light" w:eastAsia="SimSun" w:hAnsi="Segoe UI Light" w:cs="Segoe UI Light"/>
          <w:sz w:val="22"/>
          <w:szCs w:val="22"/>
          <w:lang w:val="en-US" w:eastAsia="zh-CN"/>
        </w:rPr>
      </w:pPr>
      <w:r w:rsidRPr="00983882">
        <w:rPr>
          <w:rFonts w:ascii="Segoe UI Light" w:eastAsia="SimSun" w:hAnsi="Segoe UI Light" w:cs="Segoe UI Light"/>
          <w:sz w:val="22"/>
          <w:szCs w:val="22"/>
          <w:lang w:val="en-US" w:eastAsia="zh-CN"/>
        </w:rPr>
        <w:t>We</w:t>
      </w:r>
      <w:r w:rsidR="00AC17F2">
        <w:rPr>
          <w:rFonts w:ascii="Segoe UI Light" w:eastAsia="SimSun" w:hAnsi="Segoe UI Light" w:cs="Segoe UI Light"/>
          <w:sz w:val="22"/>
          <w:szCs w:val="22"/>
          <w:lang w:val="en-US" w:eastAsia="zh-CN"/>
        </w:rPr>
        <w:t>, the undersigned company,</w:t>
      </w:r>
      <w:r w:rsidRPr="00983882">
        <w:rPr>
          <w:rFonts w:ascii="Segoe UI Light" w:eastAsia="SimSun" w:hAnsi="Segoe UI Light" w:cs="Segoe UI Light"/>
          <w:sz w:val="22"/>
          <w:szCs w:val="22"/>
          <w:lang w:val="en-US" w:eastAsia="zh-CN"/>
        </w:rPr>
        <w:t xml:space="preserve"> acknowledge and agree that:</w:t>
      </w:r>
    </w:p>
    <w:p w14:paraId="716CE38E" w14:textId="77777777" w:rsidR="00067D6B" w:rsidRPr="00983882" w:rsidRDefault="00067D6B" w:rsidP="00067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Light" w:eastAsia="SimSun" w:hAnsi="Segoe UI Light" w:cs="Segoe UI Light"/>
          <w:lang w:eastAsia="zh-CN"/>
        </w:rPr>
      </w:pPr>
      <w:proofErr w:type="gramStart"/>
      <w:r w:rsidRPr="00983882">
        <w:rPr>
          <w:rFonts w:ascii="Segoe UI Light" w:eastAsia="SimSun" w:hAnsi="Segoe UI Light" w:cs="Segoe UI Light"/>
          <w:lang w:eastAsia="zh-CN"/>
        </w:rPr>
        <w:t>we</w:t>
      </w:r>
      <w:proofErr w:type="gramEnd"/>
      <w:r w:rsidRPr="00983882">
        <w:rPr>
          <w:rFonts w:ascii="Segoe UI Light" w:eastAsia="SimSun" w:hAnsi="Segoe UI Light" w:cs="Segoe UI Light"/>
          <w:lang w:eastAsia="zh-CN"/>
        </w:rPr>
        <w:t xml:space="preserve"> are solely responsible for any consequences arising from the requested changes; </w:t>
      </w:r>
    </w:p>
    <w:p w14:paraId="7962B8DE" w14:textId="77777777" w:rsidR="00067D6B" w:rsidRPr="00983882" w:rsidRDefault="00067D6B" w:rsidP="00067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Light" w:eastAsia="SimSun" w:hAnsi="Segoe UI Light" w:cs="Segoe UI Light"/>
          <w:lang w:eastAsia="zh-CN"/>
        </w:rPr>
      </w:pPr>
      <w:proofErr w:type="gramStart"/>
      <w:r w:rsidRPr="00983882">
        <w:rPr>
          <w:rFonts w:ascii="Segoe UI Light" w:eastAsia="SimSun" w:hAnsi="Segoe UI Light" w:cs="Segoe UI Light"/>
          <w:lang w:eastAsia="zh-CN"/>
        </w:rPr>
        <w:t>once</w:t>
      </w:r>
      <w:proofErr w:type="gramEnd"/>
      <w:r w:rsidRPr="00983882">
        <w:rPr>
          <w:rFonts w:ascii="Segoe UI Light" w:eastAsia="SimSun" w:hAnsi="Segoe UI Light" w:cs="Segoe UI Light"/>
          <w:lang w:eastAsia="zh-CN"/>
        </w:rPr>
        <w:t xml:space="preserve"> the changes have been completed, the previous registered information and/or 2FA information will no longer be valid for authentication or access to our SUNRATE Account. </w:t>
      </w:r>
    </w:p>
    <w:p w14:paraId="2A5ABB4D" w14:textId="77777777" w:rsidR="00546B2A" w:rsidRDefault="00546B2A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p w14:paraId="100DC86A" w14:textId="3E1701E5" w:rsidR="00067D6B" w:rsidRPr="00983882" w:rsidRDefault="00067D6B" w:rsidP="00067D6B">
      <w:pPr>
        <w:pStyle w:val="NormalWeb"/>
        <w:rPr>
          <w:rFonts w:ascii="Segoe UI Light" w:eastAsia="SimSun" w:hAnsi="Segoe UI Light" w:cs="Segoe UI Light"/>
          <w:sz w:val="22"/>
          <w:lang w:eastAsia="zh-CN"/>
        </w:rPr>
      </w:pPr>
      <w:r w:rsidRPr="00983882">
        <w:rPr>
          <w:rFonts w:ascii="Segoe UI Light" w:eastAsia="SimSun" w:hAnsi="Segoe UI Light" w:cs="Segoe UI Light"/>
          <w:sz w:val="22"/>
          <w:lang w:eastAsia="zh-CN"/>
        </w:rPr>
        <w:lastRenderedPageBreak/>
        <w:t xml:space="preserve">We further acknowledge that </w:t>
      </w:r>
      <w:proofErr w:type="spellStart"/>
      <w:r w:rsidR="00322DCA">
        <w:rPr>
          <w:rFonts w:ascii="Segoe UI Light" w:eastAsia="SimSun" w:hAnsi="Segoe UI Light" w:cs="Segoe UI Light"/>
          <w:sz w:val="22"/>
          <w:lang w:eastAsia="zh-CN"/>
        </w:rPr>
        <w:t>Sunrate</w:t>
      </w:r>
      <w:proofErr w:type="spellEnd"/>
      <w:r w:rsidRPr="00983882">
        <w:rPr>
          <w:rFonts w:ascii="Segoe UI Light" w:eastAsia="SimSun" w:hAnsi="Segoe UI Light" w:cs="Segoe UI Light"/>
          <w:sz w:val="22"/>
          <w:lang w:eastAsia="zh-CN"/>
        </w:rPr>
        <w:t xml:space="preserve"> refers to </w:t>
      </w:r>
      <w:proofErr w:type="spellStart"/>
      <w:r w:rsidRPr="00983882">
        <w:rPr>
          <w:rFonts w:ascii="Segoe UI Light" w:eastAsia="SimSun" w:hAnsi="Segoe UI Light" w:cs="Segoe UI Light"/>
          <w:sz w:val="22"/>
          <w:lang w:eastAsia="zh-CN"/>
        </w:rPr>
        <w:t>Sunrate</w:t>
      </w:r>
      <w:proofErr w:type="spellEnd"/>
      <w:r w:rsidRPr="00983882">
        <w:rPr>
          <w:rFonts w:ascii="Segoe UI Light" w:eastAsia="SimSun" w:hAnsi="Segoe UI Light" w:cs="Segoe UI Light"/>
          <w:sz w:val="22"/>
          <w:lang w:eastAsia="zh-CN"/>
        </w:rPr>
        <w:t xml:space="preserve"> Solutions Limited, a company </w:t>
      </w:r>
      <w:r w:rsidR="00322DCA">
        <w:rPr>
          <w:rFonts w:ascii="Segoe UI Light" w:eastAsia="SimSun" w:hAnsi="Segoe UI Light" w:cs="Segoe UI Light"/>
          <w:sz w:val="22"/>
          <w:lang w:eastAsia="zh-CN"/>
        </w:rPr>
        <w:t>i</w:t>
      </w:r>
      <w:r w:rsidRPr="00983882">
        <w:rPr>
          <w:rFonts w:ascii="Segoe UI Light" w:eastAsia="SimSun" w:hAnsi="Segoe UI Light" w:cs="Segoe UI Light"/>
          <w:sz w:val="22"/>
          <w:lang w:eastAsia="zh-CN"/>
        </w:rPr>
        <w:t>ncorporated in Hong Kong, together with its affiliated companies that provide services through the SUNRATE website (</w:t>
      </w:r>
      <w:hyperlink r:id="rId9" w:tgtFrame="_new" w:history="1">
        <w:r w:rsidRPr="00983882">
          <w:rPr>
            <w:rFonts w:ascii="Segoe UI Light" w:eastAsia="SimSun" w:hAnsi="Segoe UI Light" w:cs="Segoe UI Light"/>
            <w:sz w:val="22"/>
            <w:lang w:eastAsia="zh-CN"/>
          </w:rPr>
          <w:t>www.sunrate.com</w:t>
        </w:r>
      </w:hyperlink>
      <w:r w:rsidRPr="00983882">
        <w:rPr>
          <w:rFonts w:ascii="Segoe UI Light" w:eastAsia="SimSun" w:hAnsi="Segoe UI Light" w:cs="Segoe UI Light"/>
          <w:sz w:val="22"/>
          <w:lang w:eastAsia="zh-CN"/>
        </w:rPr>
        <w:t>).</w:t>
      </w:r>
    </w:p>
    <w:p w14:paraId="6DFF9B0B" w14:textId="77777777" w:rsidR="00067D6B" w:rsidRDefault="00067D6B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</w:p>
    <w:p w14:paraId="783B5934" w14:textId="77777777" w:rsidR="00546B2A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  <w:r>
        <w:rPr>
          <w:rFonts w:ascii="Segoe UI Light" w:eastAsia="PMingLiU-ExtB" w:hAnsi="Segoe UI Light" w:cs="Segoe UI Light"/>
          <w:lang w:eastAsia="zh-CN"/>
        </w:rPr>
        <w:t>Company Name:</w:t>
      </w:r>
    </w:p>
    <w:p w14:paraId="17DA0891" w14:textId="77777777" w:rsidR="00546B2A" w:rsidRDefault="00546B2A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2CF6A64B" w14:textId="3D416057" w:rsidR="00546B2A" w:rsidRDefault="00912885">
      <w:pPr>
        <w:spacing w:after="0" w:line="240" w:lineRule="auto"/>
        <w:jc w:val="both"/>
        <w:rPr>
          <w:rFonts w:ascii="Segoe UI Light" w:eastAsia="PMingLiU-ExtB" w:hAnsi="Segoe UI Light" w:cs="Segoe UI Light"/>
          <w:lang w:eastAsia="zh-CN"/>
        </w:rPr>
      </w:pPr>
      <w:r>
        <w:rPr>
          <w:rFonts w:ascii="Segoe UI Light" w:eastAsia="PMingLiU-ExtB" w:hAnsi="Segoe UI Light" w:cs="Segoe UI Light"/>
          <w:lang w:eastAsia="zh-CN"/>
        </w:rPr>
        <w:t xml:space="preserve">(Corporate Seal </w:t>
      </w:r>
      <w:r>
        <w:rPr>
          <w:rFonts w:ascii="Segoe UI Light" w:eastAsia="PMingLiU-ExtB" w:hAnsi="Segoe UI Light" w:cs="Segoe UI Light" w:hint="eastAsia"/>
          <w:lang w:eastAsia="zh-CN"/>
        </w:rPr>
        <w:t>and</w:t>
      </w:r>
      <w:r>
        <w:rPr>
          <w:rFonts w:ascii="Segoe UI Light" w:eastAsia="PMingLiU-ExtB" w:hAnsi="Segoe UI Light" w:cs="Segoe UI Light"/>
          <w:lang w:eastAsia="zh-CN"/>
        </w:rPr>
        <w:t xml:space="preserve"> Signature of A</w:t>
      </w:r>
      <w:r>
        <w:rPr>
          <w:rFonts w:ascii="Segoe UI Light" w:hAnsi="Segoe UI Light" w:cs="Segoe UI Light"/>
          <w:lang w:eastAsia="zh-CN"/>
        </w:rPr>
        <w:t>ut</w:t>
      </w:r>
      <w:r>
        <w:rPr>
          <w:rFonts w:ascii="Segoe UI Light" w:eastAsia="PMingLiU-ExtB" w:hAnsi="Segoe UI Light" w:cs="Segoe UI Light"/>
          <w:lang w:eastAsia="zh-CN"/>
        </w:rPr>
        <w:t>horized Person</w:t>
      </w:r>
      <w:r>
        <w:rPr>
          <w:rFonts w:ascii="Segoe UI Light" w:eastAsia="SimSun" w:hAnsi="Segoe UI Light" w:cs="Segoe UI Light"/>
          <w:lang w:eastAsia="zh-CN"/>
        </w:rPr>
        <w:t>）</w:t>
      </w:r>
    </w:p>
    <w:p w14:paraId="0D5650A2" w14:textId="77777777" w:rsidR="00546B2A" w:rsidRDefault="00546B2A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436011F8" w14:textId="77777777" w:rsidR="00546B2A" w:rsidRDefault="00546B2A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72C303EC" w14:textId="77777777" w:rsidR="00546B2A" w:rsidRDefault="00912885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  <w:r>
        <w:rPr>
          <w:rFonts w:ascii="Segoe UI Light" w:eastAsia="PMingLiU-ExtB" w:hAnsi="Segoe UI Light" w:cs="Segoe UI Light"/>
          <w:lang w:eastAsia="zh-CN"/>
        </w:rPr>
        <w:t>Date:</w:t>
      </w:r>
    </w:p>
    <w:p w14:paraId="3E7A58EA" w14:textId="77777777" w:rsidR="00546B2A" w:rsidRDefault="00546B2A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sectPr w:rsidR="00546B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306" w:bottom="1440" w:left="22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0D4C5" w14:textId="77777777" w:rsidR="000231F2" w:rsidRDefault="000231F2">
      <w:pPr>
        <w:spacing w:line="240" w:lineRule="auto"/>
      </w:pPr>
      <w:r>
        <w:separator/>
      </w:r>
    </w:p>
  </w:endnote>
  <w:endnote w:type="continuationSeparator" w:id="0">
    <w:p w14:paraId="063915FA" w14:textId="77777777" w:rsidR="000231F2" w:rsidRDefault="00023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F7F5" w14:textId="77777777" w:rsidR="000F4865" w:rsidRDefault="000F4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9021" w14:textId="77777777" w:rsidR="00546B2A" w:rsidRDefault="00912885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F2D5F8" wp14:editId="65074C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A6023" w14:textId="77777777" w:rsidR="00546B2A" w:rsidRDefault="00912885">
                          <w:pPr>
                            <w:pStyle w:val="Footer"/>
                            <w:rPr>
                              <w:rFonts w:ascii="Segoe UI Light" w:hAnsi="Segoe UI Light" w:cs="Segoe UI Light"/>
                              <w:lang w:eastAsia="zh-CN"/>
                            </w:rPr>
                          </w:pP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2D5F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41A6023" w14:textId="77777777" w:rsidR="00546B2A" w:rsidRDefault="00912885">
                    <w:pPr>
                      <w:pStyle w:val="Footer"/>
                      <w:rPr>
                        <w:rFonts w:ascii="Segoe UI Light" w:hAnsi="Segoe UI Light" w:cs="Segoe UI Light"/>
                        <w:lang w:eastAsia="zh-CN"/>
                      </w:rPr>
                    </w:pP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begin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separate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>1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end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 xml:space="preserve"> / 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begin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separate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>1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24F6" w14:textId="77777777" w:rsidR="000F4865" w:rsidRDefault="000F4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956B" w14:textId="77777777" w:rsidR="000231F2" w:rsidRDefault="000231F2">
      <w:pPr>
        <w:spacing w:after="0"/>
      </w:pPr>
      <w:r>
        <w:separator/>
      </w:r>
    </w:p>
  </w:footnote>
  <w:footnote w:type="continuationSeparator" w:id="0">
    <w:p w14:paraId="2A65B364" w14:textId="77777777" w:rsidR="000231F2" w:rsidRDefault="000231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09F7" w14:textId="68EEF703" w:rsidR="000F4865" w:rsidRDefault="000F4865">
    <w:pPr>
      <w:pStyle w:val="Header"/>
    </w:pPr>
    <w:r>
      <w:rPr>
        <w:noProof/>
      </w:rPr>
      <w:pict w14:anchorId="32872B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417.65pt;height:83.95pt;z-index:-251652096;mso-position-horizontal:center;mso-position-horizontal-relative:margin;mso-position-vertical:center;mso-position-vertical-relative:margin" o:allowincell="f">
          <v:imagedata r:id="rId1" o:title="Sunrate_Logo_OnWhit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D588" w14:textId="06A8E931" w:rsidR="00546B2A" w:rsidRDefault="000F4865">
    <w:pPr>
      <w:pStyle w:val="Header"/>
      <w:spacing w:beforeLines="50" w:before="120" w:afterLines="50" w:after="120"/>
      <w:jc w:val="left"/>
      <w:rPr>
        <w:sz w:val="30"/>
      </w:rPr>
    </w:pPr>
    <w:r>
      <w:rPr>
        <w:rFonts w:ascii="Segoe UI Light" w:eastAsia="PMingLiU" w:hAnsi="Segoe UI Light" w:cs="Segoe UI Light"/>
        <w:b/>
        <w:bCs/>
        <w:noProof/>
        <w:sz w:val="30"/>
        <w:szCs w:val="30"/>
        <w:lang w:eastAsia="zh-CN"/>
      </w:rPr>
      <w:pict w14:anchorId="19069E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17.65pt;height:83.95pt;z-index:-251651072;mso-position-horizontal:center;mso-position-horizontal-relative:margin;mso-position-vertical:center;mso-position-vertical-relative:margin" o:allowincell="f">
          <v:imagedata r:id="rId1" o:title="Sunrate_Logo_OnWhite" gain="19661f" blacklevel="22938f"/>
        </v:shape>
      </w:pict>
    </w:r>
    <w:r>
      <w:rPr>
        <w:rFonts w:ascii="Segoe UI Light" w:eastAsia="PMingLiU" w:hAnsi="Segoe UI Light" w:cs="Segoe UI Light"/>
        <w:b/>
        <w:bCs/>
        <w:noProof/>
        <w:sz w:val="30"/>
        <w:szCs w:val="30"/>
        <w:lang w:eastAsia="zh-CN"/>
      </w:rPr>
      <w:drawing>
        <wp:anchor distT="0" distB="0" distL="114300" distR="114300" simplePos="0" relativeHeight="251662336" behindDoc="0" locked="0" layoutInCell="1" allowOverlap="1" wp14:anchorId="1F3B3775" wp14:editId="143B158C">
          <wp:simplePos x="0" y="0"/>
          <wp:positionH relativeFrom="column">
            <wp:posOffset>4555490</wp:posOffset>
          </wp:positionH>
          <wp:positionV relativeFrom="paragraph">
            <wp:posOffset>200660</wp:posOffset>
          </wp:positionV>
          <wp:extent cx="711200" cy="142875"/>
          <wp:effectExtent l="0" t="0" r="0" b="9525"/>
          <wp:wrapSquare wrapText="bothSides"/>
          <wp:docPr id="61724014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2885">
      <w:rPr>
        <w:sz w:val="30"/>
      </w:rPr>
      <w:br/>
    </w:r>
    <w:r w:rsidR="00912885">
      <w:rPr>
        <w:rFonts w:ascii="Segoe UI Light" w:eastAsia="PMingLiU" w:hAnsi="Segoe UI Light" w:cs="Segoe UI Light"/>
        <w:b/>
        <w:bCs/>
        <w:noProof/>
        <w:sz w:val="3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E55FC" wp14:editId="2991D75A">
              <wp:simplePos x="0" y="0"/>
              <wp:positionH relativeFrom="column">
                <wp:posOffset>1905</wp:posOffset>
              </wp:positionH>
              <wp:positionV relativeFrom="paragraph">
                <wp:posOffset>359410</wp:posOffset>
              </wp:positionV>
              <wp:extent cx="5314315" cy="5715"/>
              <wp:effectExtent l="0" t="0" r="0" b="0"/>
              <wp:wrapNone/>
              <wp:docPr id="42" name="直接连接符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315" cy="571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FE60A6" id="直接连接符 4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8.3pt" to="418.6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" strokecolor="black [3200]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B6F7" w14:textId="446EC55D" w:rsidR="000F4865" w:rsidRDefault="000F4865">
    <w:pPr>
      <w:pStyle w:val="Header"/>
    </w:pPr>
    <w:r>
      <w:rPr>
        <w:noProof/>
      </w:rPr>
      <w:pict w14:anchorId="68964C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left:0;text-align:left;margin-left:0;margin-top:0;width:417.65pt;height:83.95pt;z-index:-251653120;mso-position-horizontal:center;mso-position-horizontal-relative:margin;mso-position-vertical:center;mso-position-vertical-relative:margin" o:allowincell="f">
          <v:imagedata r:id="rId1" o:title="Sunrate_Logo_OnWhite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382"/>
    <w:multiLevelType w:val="hybridMultilevel"/>
    <w:tmpl w:val="47FC10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07057"/>
    <w:multiLevelType w:val="multilevel"/>
    <w:tmpl w:val="FE18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013203">
    <w:abstractNumId w:val="0"/>
  </w:num>
  <w:num w:numId="2" w16cid:durableId="121303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5801E7"/>
    <w:rsid w:val="000119C7"/>
    <w:rsid w:val="0002153D"/>
    <w:rsid w:val="000231F2"/>
    <w:rsid w:val="0004066A"/>
    <w:rsid w:val="00067D6B"/>
    <w:rsid w:val="000D687E"/>
    <w:rsid w:val="000F4865"/>
    <w:rsid w:val="00132B41"/>
    <w:rsid w:val="001D458E"/>
    <w:rsid w:val="002172C7"/>
    <w:rsid w:val="00266838"/>
    <w:rsid w:val="00296E29"/>
    <w:rsid w:val="002A28F2"/>
    <w:rsid w:val="00301890"/>
    <w:rsid w:val="00322DCA"/>
    <w:rsid w:val="003507C4"/>
    <w:rsid w:val="0038627C"/>
    <w:rsid w:val="00394EF2"/>
    <w:rsid w:val="00546B2A"/>
    <w:rsid w:val="005713CF"/>
    <w:rsid w:val="00591702"/>
    <w:rsid w:val="005B2FA4"/>
    <w:rsid w:val="005C5ABF"/>
    <w:rsid w:val="006211EC"/>
    <w:rsid w:val="006E6F0B"/>
    <w:rsid w:val="0073404F"/>
    <w:rsid w:val="00767457"/>
    <w:rsid w:val="0077558E"/>
    <w:rsid w:val="00796D05"/>
    <w:rsid w:val="007B4A3D"/>
    <w:rsid w:val="007B7EDE"/>
    <w:rsid w:val="0082646A"/>
    <w:rsid w:val="008639E2"/>
    <w:rsid w:val="009105E0"/>
    <w:rsid w:val="00912885"/>
    <w:rsid w:val="0092050B"/>
    <w:rsid w:val="009602D4"/>
    <w:rsid w:val="00970DFD"/>
    <w:rsid w:val="00983882"/>
    <w:rsid w:val="00A04FA3"/>
    <w:rsid w:val="00A50E5C"/>
    <w:rsid w:val="00AC17F2"/>
    <w:rsid w:val="00B2027B"/>
    <w:rsid w:val="00B31038"/>
    <w:rsid w:val="00B501C8"/>
    <w:rsid w:val="00BC7741"/>
    <w:rsid w:val="00D53A1B"/>
    <w:rsid w:val="00D72BB5"/>
    <w:rsid w:val="00D95752"/>
    <w:rsid w:val="00E506F0"/>
    <w:rsid w:val="00E62E65"/>
    <w:rsid w:val="00E82028"/>
    <w:rsid w:val="00EC7260"/>
    <w:rsid w:val="00ED3B1D"/>
    <w:rsid w:val="00F5106A"/>
    <w:rsid w:val="00F843BE"/>
    <w:rsid w:val="01D573C5"/>
    <w:rsid w:val="066B1C66"/>
    <w:rsid w:val="091506CE"/>
    <w:rsid w:val="0E041696"/>
    <w:rsid w:val="165E2BCB"/>
    <w:rsid w:val="1C5801E7"/>
    <w:rsid w:val="1C9C4AFC"/>
    <w:rsid w:val="1F361564"/>
    <w:rsid w:val="20C53521"/>
    <w:rsid w:val="21AA1F33"/>
    <w:rsid w:val="275E5FE4"/>
    <w:rsid w:val="2D567028"/>
    <w:rsid w:val="33003EC7"/>
    <w:rsid w:val="343B7C3F"/>
    <w:rsid w:val="35C20AD8"/>
    <w:rsid w:val="38AD1B7D"/>
    <w:rsid w:val="38E34D55"/>
    <w:rsid w:val="39A02FAF"/>
    <w:rsid w:val="3A6717E7"/>
    <w:rsid w:val="404E0E35"/>
    <w:rsid w:val="44E07B00"/>
    <w:rsid w:val="453C576B"/>
    <w:rsid w:val="465A450E"/>
    <w:rsid w:val="484B5D5D"/>
    <w:rsid w:val="48997C5B"/>
    <w:rsid w:val="496158C3"/>
    <w:rsid w:val="496C514C"/>
    <w:rsid w:val="4A2A4DBF"/>
    <w:rsid w:val="4CF05442"/>
    <w:rsid w:val="52661DB9"/>
    <w:rsid w:val="5F530250"/>
    <w:rsid w:val="5FCA0E00"/>
    <w:rsid w:val="61C33684"/>
    <w:rsid w:val="61F109BC"/>
    <w:rsid w:val="640D3751"/>
    <w:rsid w:val="6A9435D9"/>
    <w:rsid w:val="6C0E58D5"/>
    <w:rsid w:val="6CA331F4"/>
    <w:rsid w:val="6CE07E89"/>
    <w:rsid w:val="6D535020"/>
    <w:rsid w:val="724150D3"/>
    <w:rsid w:val="76C52E0B"/>
    <w:rsid w:val="79E952AF"/>
    <w:rsid w:val="7CB47020"/>
    <w:rsid w:val="7E6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9B4C6"/>
  <w15:docId w15:val="{BE8A5427-EE73-6C46-9420-664A9B40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zh-TW"/>
    </w:rPr>
  </w:style>
  <w:style w:type="paragraph" w:styleId="Heading1">
    <w:name w:val="heading 1"/>
    <w:basedOn w:val="Normal"/>
    <w:next w:val="Normal"/>
    <w:uiPriority w:val="1"/>
    <w:qFormat/>
    <w:pPr>
      <w:spacing w:before="18"/>
      <w:ind w:left="828" w:hanging="708"/>
      <w:outlineLvl w:val="0"/>
    </w:pPr>
    <w:rPr>
      <w:rFonts w:ascii="Segoe UI Semibold" w:eastAsia="Segoe UI Semibold" w:hAnsi="Segoe UI Semibold"/>
      <w:sz w:val="36"/>
      <w:szCs w:val="36"/>
    </w:rPr>
  </w:style>
  <w:style w:type="paragraph" w:styleId="Heading2">
    <w:name w:val="heading 2"/>
    <w:basedOn w:val="Normal"/>
    <w:next w:val="Normal"/>
    <w:uiPriority w:val="1"/>
    <w:qFormat/>
    <w:pPr>
      <w:ind w:left="828" w:hanging="708"/>
      <w:outlineLvl w:val="1"/>
    </w:pPr>
    <w:rPr>
      <w:rFonts w:ascii="Segoe UI Semibold" w:eastAsia="Segoe UI Semibold" w:hAnsi="Segoe UI Semi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Segoe UI Light" w:eastAsia="Segoe UI Light" w:hAnsi="Segoe UI Light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NormalWeb">
    <w:name w:val="Normal (Web)"/>
    <w:basedOn w:val="Normal"/>
    <w:uiPriority w:val="99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unhideWhenUsed/>
    <w:rsid w:val="00394EF2"/>
    <w:rPr>
      <w:rFonts w:asciiTheme="minorHAnsi" w:eastAsiaTheme="minorEastAsia" w:hAnsiTheme="minorHAnsi" w:cstheme="minorBidi"/>
      <w:sz w:val="22"/>
      <w:szCs w:val="22"/>
      <w:lang w:val="en-US"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067D6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06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en-GB"/>
    </w:rPr>
  </w:style>
  <w:style w:type="character" w:styleId="Strong">
    <w:name w:val="Strong"/>
    <w:basedOn w:val="DefaultParagraphFont"/>
    <w:uiPriority w:val="22"/>
    <w:qFormat/>
    <w:rsid w:val="00067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unrate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%20Wu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F39F7B-0ACC-4D77-953C-183669FE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306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Alex_Wu</dc:creator>
  <cp:lastModifiedBy>Javan Yong</cp:lastModifiedBy>
  <cp:revision>11</cp:revision>
  <cp:lastPrinted>2018-10-25T09:27:00Z</cp:lastPrinted>
  <dcterms:created xsi:type="dcterms:W3CDTF">2026-07-02T07:11:00Z</dcterms:created>
  <dcterms:modified xsi:type="dcterms:W3CDTF">2026-07-08T05:36:00Z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4DD944CDB0454F239BA042604EE3A7E3_13</vt:lpwstr>
  </property>
  <property fmtid="{D5CDD505-2E9C-101B-9397-08002B2CF9AE}" pid="4" name="KSOTemplateDocerSaveRecord">
    <vt:lpwstr>eyJoZGlkIjoiY2QyYmQ4NGQzYWY0YmQxYWE2YjQyNGEwNjI1NWRlYzQiLCJ1c2VySWQiOiI0NTU0NjA2MTEifQ==</vt:lpwstr>
  </property>
</Properties>
</file>